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B2" w:rsidRPr="00611A9A" w:rsidRDefault="003C25B2" w:rsidP="003E2EF2">
      <w:pPr>
        <w:ind w:left="3540"/>
        <w:jc w:val="both"/>
        <w:rPr>
          <w:rFonts w:ascii="Times New Roman" w:hAnsi="Times New Roman"/>
          <w:b/>
        </w:rPr>
      </w:pPr>
      <w:r w:rsidRPr="00611A9A">
        <w:rPr>
          <w:rFonts w:ascii="Times New Roman" w:hAnsi="Times New Roman"/>
          <w:b/>
        </w:rPr>
        <w:t xml:space="preserve">  Информация</w:t>
      </w:r>
    </w:p>
    <w:p w:rsidR="003C25B2" w:rsidRPr="00611A9A" w:rsidRDefault="003C25B2" w:rsidP="007B5541">
      <w:pPr>
        <w:rPr>
          <w:rFonts w:ascii="Times New Roman" w:hAnsi="Times New Roman"/>
          <w:b/>
        </w:rPr>
      </w:pPr>
      <w:r w:rsidRPr="00611A9A">
        <w:rPr>
          <w:rFonts w:ascii="Times New Roman" w:hAnsi="Times New Roman"/>
          <w:b/>
        </w:rPr>
        <w:t xml:space="preserve">                             о результатах  контрольного мероприятия</w:t>
      </w:r>
    </w:p>
    <w:p w:rsidR="003C25B2" w:rsidRDefault="003C25B2" w:rsidP="0026690F">
      <w:pPr>
        <w:jc w:val="both"/>
        <w:rPr>
          <w:rFonts w:ascii="Times New Roman" w:hAnsi="Times New Roman"/>
          <w:b/>
        </w:rPr>
      </w:pPr>
      <w:r w:rsidRPr="00611A9A">
        <w:rPr>
          <w:rFonts w:ascii="Times New Roman" w:hAnsi="Times New Roman"/>
          <w:b/>
        </w:rPr>
        <w:t xml:space="preserve"> «Проверка отдельных вопросов использования бюджетных средств, выделенных на реализацию мероприятий в рамках муниципальной программы города Кузнецка «Развитие образования в городе Кузнецке Пензенской области» утвержденной постановлением </w:t>
      </w:r>
    </w:p>
    <w:p w:rsidR="003C25B2" w:rsidRPr="00611A9A" w:rsidRDefault="003C25B2" w:rsidP="0026690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</w:t>
      </w:r>
      <w:r w:rsidRPr="00611A9A">
        <w:rPr>
          <w:rFonts w:ascii="Times New Roman" w:hAnsi="Times New Roman"/>
          <w:b/>
        </w:rPr>
        <w:t xml:space="preserve">администрации города  Кузнецка от 31.10.2013 №2198  </w:t>
      </w:r>
    </w:p>
    <w:p w:rsidR="003C25B2" w:rsidRPr="00611A9A" w:rsidRDefault="003C25B2" w:rsidP="007B5541">
      <w:pPr>
        <w:jc w:val="both"/>
        <w:rPr>
          <w:rFonts w:ascii="Times New Roman" w:hAnsi="Times New Roman"/>
          <w:color w:val="0000FF"/>
        </w:rPr>
      </w:pPr>
    </w:p>
    <w:p w:rsidR="003C25B2" w:rsidRDefault="003C25B2" w:rsidP="007B5541">
      <w:pPr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 xml:space="preserve"> </w:t>
      </w:r>
      <w:r w:rsidRPr="00611A9A">
        <w:rPr>
          <w:rFonts w:ascii="Times New Roman" w:hAnsi="Times New Roman"/>
        </w:rPr>
        <w:tab/>
        <w:t>Конт</w:t>
      </w:r>
      <w:r>
        <w:rPr>
          <w:rFonts w:ascii="Times New Roman" w:hAnsi="Times New Roman"/>
        </w:rPr>
        <w:t>рольно-счетной палатой города Кузнецка проведено очередное контрольное мероприятие в МБОУ гимназия №9 по вопросу использования бюджетных средств, предусмотренных на оплату труда работников учреждения за 2023-9 месяцев 2024 года, в результате которого установлено:</w:t>
      </w:r>
    </w:p>
    <w:p w:rsidR="003C25B2" w:rsidRPr="00611A9A" w:rsidRDefault="003C25B2" w:rsidP="0016670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611A9A">
        <w:rPr>
          <w:rFonts w:ascii="Times New Roman" w:hAnsi="Times New Roman"/>
        </w:rPr>
        <w:t xml:space="preserve">униципальное бюджетное образовательное учреждение гимназия №9 города Кузнецка </w:t>
      </w:r>
      <w:r>
        <w:rPr>
          <w:rFonts w:ascii="Times New Roman" w:hAnsi="Times New Roman"/>
        </w:rPr>
        <w:t xml:space="preserve">  создано</w:t>
      </w:r>
      <w:r w:rsidRPr="00611A9A">
        <w:rPr>
          <w:rFonts w:ascii="Times New Roman" w:hAnsi="Times New Roman"/>
        </w:rPr>
        <w:t xml:space="preserve"> на основании постановления Главы города Кузнецка Пензенской области </w:t>
      </w:r>
      <w:r>
        <w:rPr>
          <w:rFonts w:ascii="Times New Roman" w:hAnsi="Times New Roman"/>
        </w:rPr>
        <w:t xml:space="preserve"> в целях осуществления образовательной и иной деятельности, направленной</w:t>
      </w:r>
      <w:r w:rsidRPr="00611A9A">
        <w:rPr>
          <w:rFonts w:ascii="Times New Roman" w:hAnsi="Times New Roman"/>
        </w:rPr>
        <w:t xml:space="preserve"> на достижение </w:t>
      </w:r>
      <w:r>
        <w:rPr>
          <w:rFonts w:ascii="Times New Roman" w:hAnsi="Times New Roman"/>
        </w:rPr>
        <w:t xml:space="preserve">целей </w:t>
      </w:r>
      <w:r w:rsidRPr="00611A9A">
        <w:rPr>
          <w:rFonts w:ascii="Times New Roman" w:hAnsi="Times New Roman"/>
        </w:rPr>
        <w:t>создания Учреждения.</w:t>
      </w:r>
    </w:p>
    <w:p w:rsidR="003C25B2" w:rsidRPr="004E0554" w:rsidRDefault="003C25B2" w:rsidP="004E0554">
      <w:pPr>
        <w:jc w:val="both"/>
        <w:rPr>
          <w:rFonts w:ascii="Times New Roman" w:hAnsi="Times New Roman"/>
        </w:rPr>
      </w:pPr>
      <w:r w:rsidRPr="004E0554">
        <w:rPr>
          <w:rFonts w:ascii="Times New Roman" w:hAnsi="Times New Roman"/>
        </w:rPr>
        <w:t xml:space="preserve">  </w:t>
      </w:r>
      <w:r w:rsidRPr="004E0554">
        <w:rPr>
          <w:rFonts w:ascii="Times New Roman" w:hAnsi="Times New Roman"/>
        </w:rPr>
        <w:tab/>
        <w:t>Обеспече</w:t>
      </w:r>
      <w:r>
        <w:rPr>
          <w:rFonts w:ascii="Times New Roman" w:hAnsi="Times New Roman"/>
        </w:rPr>
        <w:t>ние деятельности Учреждения осуществляется</w:t>
      </w:r>
      <w:r w:rsidRPr="004E0554">
        <w:rPr>
          <w:rFonts w:ascii="Times New Roman" w:hAnsi="Times New Roman"/>
        </w:rPr>
        <w:t xml:space="preserve"> в рамках Подпрограммы №1 «Развитие дошкольного, общего и дополнительного образования» муниципальной программы «Развитие образования в городе Кузнецке Пензенской области», утвержденной постановлением администрации города Кузнецка от 31.10.2013 №2198.</w:t>
      </w:r>
    </w:p>
    <w:p w:rsidR="003C25B2" w:rsidRPr="00611A9A" w:rsidRDefault="003C25B2" w:rsidP="004E055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E05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611A9A">
        <w:rPr>
          <w:rFonts w:ascii="Times New Roman" w:hAnsi="Times New Roman"/>
        </w:rPr>
        <w:t xml:space="preserve"> Фонд оплаты труда по фактическому начислению за 2023- 9 месяцев 2024г.г. составил:</w:t>
      </w:r>
    </w:p>
    <w:p w:rsidR="003C25B2" w:rsidRPr="00611A9A" w:rsidRDefault="003C25B2" w:rsidP="00CA71D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>- 28 274,9 тыс.руб. – из средств субсидии на выполнение муниципального задания, исполнение 100% плановых назначений;</w:t>
      </w:r>
    </w:p>
    <w:p w:rsidR="003C25B2" w:rsidRPr="00611A9A" w:rsidRDefault="003C25B2" w:rsidP="00CA71D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>- 851,8 тыс.руб. – из средств от приносящей доход деятельности, исполнение 35% плановых назначений.</w:t>
      </w:r>
    </w:p>
    <w:p w:rsidR="003C25B2" w:rsidRPr="00611A9A" w:rsidRDefault="003C25B2" w:rsidP="004E055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11A9A">
        <w:rPr>
          <w:rFonts w:ascii="Times New Roman" w:hAnsi="Times New Roman"/>
        </w:rPr>
        <w:t xml:space="preserve"> Выборочной проверкой обоснованности начисления заработной платы, стимулирующих выплат, проведенной за период с 01.09.2023 года по 01.10.2024 года, установлены следующие нарушения и недоработки:</w:t>
      </w:r>
    </w:p>
    <w:p w:rsidR="003C25B2" w:rsidRPr="00611A9A" w:rsidRDefault="003C25B2" w:rsidP="004E0554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611A9A">
        <w:rPr>
          <w:rFonts w:ascii="Times New Roman" w:hAnsi="Times New Roman"/>
        </w:rPr>
        <w:t>тдельные нормы Положения о системе оплаты труда, действующего в Гимназии №9, не приведены в соответствие с Положением о системе оплаты труда работников муниципальных образовательных организаций города Кузнецка», утвержденным постановлением администрации города Кузнецка от 27.09.2018 №1367 (в ред. от 26.04.2024) и регулирующем единые принципы системы оплаты труда работников муниципальных учреждений образования</w:t>
      </w:r>
      <w:r>
        <w:rPr>
          <w:rFonts w:ascii="Times New Roman" w:hAnsi="Times New Roman"/>
        </w:rPr>
        <w:t xml:space="preserve">. </w:t>
      </w:r>
      <w:r w:rsidRPr="00611A9A">
        <w:rPr>
          <w:rFonts w:ascii="Times New Roman" w:hAnsi="Times New Roman"/>
        </w:rPr>
        <w:t xml:space="preserve">Положение о системе оплаты труда Гимназии своевременно не актуализируется. </w:t>
      </w:r>
    </w:p>
    <w:p w:rsidR="003C25B2" w:rsidRPr="00611A9A" w:rsidRDefault="003C25B2" w:rsidP="004E055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11A9A">
        <w:rPr>
          <w:rFonts w:ascii="Times New Roman" w:hAnsi="Times New Roman"/>
        </w:rPr>
        <w:t xml:space="preserve"> Стимулирующие выплаты работникам Гимназии определяются Положением о стимулирующих выплатах, утверждаются приказом директора по представлению комиссии по распределению стимули</w:t>
      </w:r>
      <w:r>
        <w:rPr>
          <w:rFonts w:ascii="Times New Roman" w:hAnsi="Times New Roman"/>
        </w:rPr>
        <w:t>рующей части фонда оплаты труда.</w:t>
      </w:r>
      <w:r w:rsidRPr="00611A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3C25B2" w:rsidRPr="00611A9A" w:rsidRDefault="003C25B2" w:rsidP="00BE7556">
      <w:pPr>
        <w:ind w:firstLine="709"/>
        <w:contextualSpacing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 xml:space="preserve"> Оформление протоков комиссии не соответствует требованиям, предъявляемым к их оформлению Положением о комиссии. </w:t>
      </w:r>
      <w:r>
        <w:rPr>
          <w:rFonts w:ascii="Times New Roman" w:hAnsi="Times New Roman"/>
        </w:rPr>
        <w:t xml:space="preserve"> </w:t>
      </w:r>
    </w:p>
    <w:p w:rsidR="003C25B2" w:rsidRPr="00611A9A" w:rsidRDefault="003C25B2" w:rsidP="00BE7556">
      <w:pPr>
        <w:ind w:firstLine="708"/>
        <w:contextualSpacing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>Практически отсутствует документальное подтверждение показателей, отраженных в индивидуальных картах оценки качества и достижений в профессиональной деятельности педагогов, являющихся основанием для начисления баллов.</w:t>
      </w:r>
    </w:p>
    <w:p w:rsidR="003C25B2" w:rsidRPr="004E0554" w:rsidRDefault="003C25B2" w:rsidP="004E0554">
      <w:pPr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11A9A">
        <w:rPr>
          <w:rFonts w:ascii="Times New Roman" w:hAnsi="Times New Roman"/>
        </w:rPr>
        <w:t xml:space="preserve"> При распределении баллов применяются кри</w:t>
      </w:r>
      <w:r>
        <w:rPr>
          <w:rFonts w:ascii="Times New Roman" w:hAnsi="Times New Roman"/>
        </w:rPr>
        <w:t>терии показателей, отсутствующие</w:t>
      </w:r>
      <w:r w:rsidRPr="00611A9A">
        <w:rPr>
          <w:rFonts w:ascii="Times New Roman" w:hAnsi="Times New Roman"/>
        </w:rPr>
        <w:t xml:space="preserve"> в Положении о выплатах стимулирующего характера. </w:t>
      </w:r>
    </w:p>
    <w:p w:rsidR="003C25B2" w:rsidRPr="00611A9A" w:rsidRDefault="003C25B2" w:rsidP="00AF60AC">
      <w:pPr>
        <w:ind w:firstLine="708"/>
        <w:contextualSpacing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 xml:space="preserve"> Имеют место случаи установления единовременных поощрительных выплат, не соответствующих Положению о стимулирующих выплатах, случаи превышения установле</w:t>
      </w:r>
      <w:r>
        <w:rPr>
          <w:rFonts w:ascii="Times New Roman" w:hAnsi="Times New Roman"/>
        </w:rPr>
        <w:t>нного Положением размера выплат, установления стимулирующих выплат за дополнительный объем работ, не подтвержденный документально.</w:t>
      </w:r>
      <w:r w:rsidRPr="00611A9A">
        <w:rPr>
          <w:rFonts w:ascii="Times New Roman" w:hAnsi="Times New Roman"/>
        </w:rPr>
        <w:t xml:space="preserve">  </w:t>
      </w:r>
    </w:p>
    <w:p w:rsidR="003C25B2" w:rsidRPr="00611A9A" w:rsidRDefault="003C25B2" w:rsidP="004E055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11A9A">
        <w:rPr>
          <w:rFonts w:ascii="Times New Roman" w:hAnsi="Times New Roman"/>
        </w:rPr>
        <w:t>При наличии дисциплинарных взысканий у сотрудников  производились стимулирующие выплаты.</w:t>
      </w:r>
    </w:p>
    <w:p w:rsidR="003C25B2" w:rsidRPr="004E0554" w:rsidRDefault="003C25B2" w:rsidP="001F2BB9">
      <w:pPr>
        <w:contextualSpacing/>
        <w:jc w:val="both"/>
        <w:rPr>
          <w:rFonts w:ascii="Times New Roman" w:hAnsi="Times New Roman"/>
          <w:color w:val="0000FF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Г</w:t>
      </w:r>
      <w:r w:rsidRPr="00611A9A">
        <w:rPr>
          <w:rFonts w:ascii="Times New Roman" w:hAnsi="Times New Roman"/>
        </w:rPr>
        <w:t xml:space="preserve">рафик работы по основному и внутреннему/внешнему совместительству не составляется, и часы работы  по совмещаемой должности  не отрабатываются.  </w:t>
      </w:r>
    </w:p>
    <w:p w:rsidR="003C25B2" w:rsidRPr="00611A9A" w:rsidRDefault="003C25B2" w:rsidP="00471785">
      <w:pPr>
        <w:ind w:firstLine="708"/>
        <w:contextualSpacing/>
        <w:jc w:val="both"/>
        <w:rPr>
          <w:rFonts w:ascii="Times New Roman" w:hAnsi="Times New Roman"/>
        </w:rPr>
      </w:pPr>
      <w:r w:rsidRPr="00611A9A">
        <w:rPr>
          <w:rFonts w:ascii="Times New Roman" w:hAnsi="Times New Roman"/>
        </w:rPr>
        <w:t>С отдельными сотрудниками, работающими на условиях внутреннего и внешнего совместительства, не оформлены трудовые отношения отдельными трудовыми договорами.</w:t>
      </w:r>
    </w:p>
    <w:p w:rsidR="003C25B2" w:rsidRDefault="003C25B2" w:rsidP="001B4B68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611A9A">
        <w:rPr>
          <w:rFonts w:ascii="Times New Roman" w:hAnsi="Times New Roman"/>
        </w:rPr>
        <w:t>Кадровые приказы (на предоставление отпусков, прием, увольнение) оформляются с нарушением трудо</w:t>
      </w:r>
      <w:r>
        <w:rPr>
          <w:rFonts w:ascii="Times New Roman" w:hAnsi="Times New Roman"/>
        </w:rPr>
        <w:t>вого законодательства.</w:t>
      </w:r>
      <w:r w:rsidRPr="00611A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3C25B2" w:rsidRPr="00611A9A" w:rsidRDefault="003C25B2" w:rsidP="001B4B68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919C3">
        <w:rPr>
          <w:rFonts w:ascii="Times New Roman" w:hAnsi="Times New Roman"/>
          <w:i/>
        </w:rPr>
        <w:t>Принятые меры:</w:t>
      </w:r>
      <w:r>
        <w:rPr>
          <w:rFonts w:ascii="Times New Roman" w:hAnsi="Times New Roman"/>
        </w:rPr>
        <w:t xml:space="preserve"> отчет о проведенном контрольном мероприятии направлен Главе города Кузнецка, Собранию представителей города Кузнецка, представление об устранении нарушений – управлению образования, МБОУ гимназии №9.</w:t>
      </w:r>
    </w:p>
    <w:p w:rsidR="003C25B2" w:rsidRDefault="003C25B2" w:rsidP="001B4B68">
      <w:pPr>
        <w:contextualSpacing/>
        <w:jc w:val="both"/>
        <w:rPr>
          <w:rFonts w:ascii="Times New Roman" w:hAnsi="Times New Roman"/>
        </w:rPr>
      </w:pPr>
    </w:p>
    <w:p w:rsidR="003C25B2" w:rsidRDefault="003C25B2" w:rsidP="001B4B68">
      <w:pPr>
        <w:contextualSpacing/>
        <w:jc w:val="both"/>
        <w:rPr>
          <w:rFonts w:ascii="Times New Roman" w:hAnsi="Times New Roman"/>
        </w:rPr>
      </w:pPr>
    </w:p>
    <w:p w:rsidR="003C25B2" w:rsidRPr="00611A9A" w:rsidRDefault="003C25B2" w:rsidP="008759AE">
      <w:pPr>
        <w:ind w:firstLine="708"/>
        <w:jc w:val="both"/>
      </w:pPr>
    </w:p>
    <w:sectPr w:rsidR="003C25B2" w:rsidRPr="00611A9A" w:rsidSect="00AB0F54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B2" w:rsidRDefault="003C25B2">
      <w:r>
        <w:separator/>
      </w:r>
    </w:p>
  </w:endnote>
  <w:endnote w:type="continuationSeparator" w:id="1">
    <w:p w:rsidR="003C25B2" w:rsidRDefault="003C2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B2" w:rsidRDefault="003C25B2">
      <w:r>
        <w:separator/>
      </w:r>
    </w:p>
  </w:footnote>
  <w:footnote w:type="continuationSeparator" w:id="1">
    <w:p w:rsidR="003C25B2" w:rsidRDefault="003C25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5B2" w:rsidRDefault="003C25B2" w:rsidP="009074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5B2" w:rsidRDefault="003C25B2" w:rsidP="00AB0F5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5B2" w:rsidRDefault="003C25B2" w:rsidP="009074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C25B2" w:rsidRDefault="003C25B2" w:rsidP="00AB0F54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4677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47A0D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464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9400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6C65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E8B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38B1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186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BA4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7C0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B340C"/>
    <w:multiLevelType w:val="multilevel"/>
    <w:tmpl w:val="CA1E85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9B3494A"/>
    <w:multiLevelType w:val="hybridMultilevel"/>
    <w:tmpl w:val="B03EC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BC5721"/>
    <w:multiLevelType w:val="multilevel"/>
    <w:tmpl w:val="BE7A015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3">
    <w:nsid w:val="1013493F"/>
    <w:multiLevelType w:val="multilevel"/>
    <w:tmpl w:val="5040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779313E"/>
    <w:multiLevelType w:val="multilevel"/>
    <w:tmpl w:val="C81E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DF17031"/>
    <w:multiLevelType w:val="hybridMultilevel"/>
    <w:tmpl w:val="0C1CDB6C"/>
    <w:lvl w:ilvl="0" w:tplc="F09C3C12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F62303D"/>
    <w:multiLevelType w:val="hybridMultilevel"/>
    <w:tmpl w:val="2C007DE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">
    <w:nsid w:val="244E7155"/>
    <w:multiLevelType w:val="hybridMultilevel"/>
    <w:tmpl w:val="91420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75C23B7"/>
    <w:multiLevelType w:val="multilevel"/>
    <w:tmpl w:val="CDD87BE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>
    <w:nsid w:val="29D51BD9"/>
    <w:multiLevelType w:val="multilevel"/>
    <w:tmpl w:val="FB90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D392B72"/>
    <w:multiLevelType w:val="hybridMultilevel"/>
    <w:tmpl w:val="3A809900"/>
    <w:lvl w:ilvl="0" w:tplc="00DE9EE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E3210B"/>
    <w:multiLevelType w:val="multilevel"/>
    <w:tmpl w:val="A9F6DB6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313A3ABC"/>
    <w:multiLevelType w:val="multilevel"/>
    <w:tmpl w:val="6AA6C76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3">
    <w:nsid w:val="35C15E57"/>
    <w:multiLevelType w:val="multilevel"/>
    <w:tmpl w:val="ECB6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70630ED"/>
    <w:multiLevelType w:val="multilevel"/>
    <w:tmpl w:val="342AA35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5">
    <w:nsid w:val="42794C23"/>
    <w:multiLevelType w:val="multilevel"/>
    <w:tmpl w:val="52BED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50D97"/>
    <w:multiLevelType w:val="multilevel"/>
    <w:tmpl w:val="095204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6A84196"/>
    <w:multiLevelType w:val="multilevel"/>
    <w:tmpl w:val="C8C6FFA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9EF77F6"/>
    <w:multiLevelType w:val="hybridMultilevel"/>
    <w:tmpl w:val="0342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F75C9C"/>
    <w:multiLevelType w:val="multilevel"/>
    <w:tmpl w:val="143E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F4D4B85"/>
    <w:multiLevelType w:val="multilevel"/>
    <w:tmpl w:val="C862D02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5F981CC7"/>
    <w:multiLevelType w:val="hybridMultilevel"/>
    <w:tmpl w:val="4C18C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1C1725D"/>
    <w:multiLevelType w:val="multilevel"/>
    <w:tmpl w:val="3A40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88C17D5"/>
    <w:multiLevelType w:val="multilevel"/>
    <w:tmpl w:val="1058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F6B2E12"/>
    <w:multiLevelType w:val="multilevel"/>
    <w:tmpl w:val="46CC4F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2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4"/>
  </w:num>
  <w:num w:numId="17">
    <w:abstractNumId w:val="12"/>
  </w:num>
  <w:num w:numId="18">
    <w:abstractNumId w:val="22"/>
  </w:num>
  <w:num w:numId="19">
    <w:abstractNumId w:val="18"/>
  </w:num>
  <w:num w:numId="20">
    <w:abstractNumId w:val="27"/>
  </w:num>
  <w:num w:numId="21">
    <w:abstractNumId w:val="21"/>
  </w:num>
  <w:num w:numId="22">
    <w:abstractNumId w:val="26"/>
  </w:num>
  <w:num w:numId="23">
    <w:abstractNumId w:val="10"/>
  </w:num>
  <w:num w:numId="24">
    <w:abstractNumId w:val="34"/>
  </w:num>
  <w:num w:numId="25">
    <w:abstractNumId w:val="30"/>
  </w:num>
  <w:num w:numId="26">
    <w:abstractNumId w:val="25"/>
  </w:num>
  <w:num w:numId="27">
    <w:abstractNumId w:val="14"/>
  </w:num>
  <w:num w:numId="28">
    <w:abstractNumId w:val="33"/>
  </w:num>
  <w:num w:numId="29">
    <w:abstractNumId w:val="32"/>
  </w:num>
  <w:num w:numId="30">
    <w:abstractNumId w:val="29"/>
  </w:num>
  <w:num w:numId="31">
    <w:abstractNumId w:val="23"/>
  </w:num>
  <w:num w:numId="32">
    <w:abstractNumId w:val="13"/>
  </w:num>
  <w:num w:numId="33">
    <w:abstractNumId w:val="19"/>
  </w:num>
  <w:num w:numId="34">
    <w:abstractNumId w:val="1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FDE"/>
    <w:rsid w:val="000003FF"/>
    <w:rsid w:val="00000CF2"/>
    <w:rsid w:val="000029A6"/>
    <w:rsid w:val="00002AD1"/>
    <w:rsid w:val="000060CA"/>
    <w:rsid w:val="00006677"/>
    <w:rsid w:val="00007ADE"/>
    <w:rsid w:val="00007FFB"/>
    <w:rsid w:val="0001253B"/>
    <w:rsid w:val="00014234"/>
    <w:rsid w:val="0001570F"/>
    <w:rsid w:val="00015CF2"/>
    <w:rsid w:val="0001633B"/>
    <w:rsid w:val="00016CA7"/>
    <w:rsid w:val="0002491B"/>
    <w:rsid w:val="000250A3"/>
    <w:rsid w:val="000250E6"/>
    <w:rsid w:val="000257F9"/>
    <w:rsid w:val="0002713E"/>
    <w:rsid w:val="00027CE0"/>
    <w:rsid w:val="00033486"/>
    <w:rsid w:val="00036ACB"/>
    <w:rsid w:val="000435E6"/>
    <w:rsid w:val="000440D7"/>
    <w:rsid w:val="000475B0"/>
    <w:rsid w:val="000504F1"/>
    <w:rsid w:val="00051B33"/>
    <w:rsid w:val="00052A06"/>
    <w:rsid w:val="00055123"/>
    <w:rsid w:val="00055BF0"/>
    <w:rsid w:val="000565B0"/>
    <w:rsid w:val="00061049"/>
    <w:rsid w:val="000664A1"/>
    <w:rsid w:val="000665DE"/>
    <w:rsid w:val="00067C66"/>
    <w:rsid w:val="00070510"/>
    <w:rsid w:val="00070A45"/>
    <w:rsid w:val="0007455F"/>
    <w:rsid w:val="00081E23"/>
    <w:rsid w:val="000825F1"/>
    <w:rsid w:val="00083C7F"/>
    <w:rsid w:val="000840A1"/>
    <w:rsid w:val="00085A87"/>
    <w:rsid w:val="000907F3"/>
    <w:rsid w:val="00090F71"/>
    <w:rsid w:val="00091781"/>
    <w:rsid w:val="00091793"/>
    <w:rsid w:val="0009239D"/>
    <w:rsid w:val="00092EDD"/>
    <w:rsid w:val="00092F10"/>
    <w:rsid w:val="00095D74"/>
    <w:rsid w:val="000A26BF"/>
    <w:rsid w:val="000A379D"/>
    <w:rsid w:val="000B0767"/>
    <w:rsid w:val="000B1737"/>
    <w:rsid w:val="000B2D46"/>
    <w:rsid w:val="000B38EC"/>
    <w:rsid w:val="000B3BEC"/>
    <w:rsid w:val="000B44A3"/>
    <w:rsid w:val="000B5CD0"/>
    <w:rsid w:val="000B740A"/>
    <w:rsid w:val="000C1D4B"/>
    <w:rsid w:val="000C4281"/>
    <w:rsid w:val="000C47B3"/>
    <w:rsid w:val="000C4F7D"/>
    <w:rsid w:val="000C7E9D"/>
    <w:rsid w:val="000D094B"/>
    <w:rsid w:val="000D2F59"/>
    <w:rsid w:val="000D3808"/>
    <w:rsid w:val="000D4AC1"/>
    <w:rsid w:val="000D532F"/>
    <w:rsid w:val="000D7097"/>
    <w:rsid w:val="000E179B"/>
    <w:rsid w:val="000E4621"/>
    <w:rsid w:val="000F0947"/>
    <w:rsid w:val="000F4FE6"/>
    <w:rsid w:val="000F56E4"/>
    <w:rsid w:val="000F5701"/>
    <w:rsid w:val="000F75B1"/>
    <w:rsid w:val="0010075C"/>
    <w:rsid w:val="001011B4"/>
    <w:rsid w:val="00103C0F"/>
    <w:rsid w:val="00103F44"/>
    <w:rsid w:val="001059F1"/>
    <w:rsid w:val="0010683E"/>
    <w:rsid w:val="00107183"/>
    <w:rsid w:val="00110B23"/>
    <w:rsid w:val="0011307D"/>
    <w:rsid w:val="001153B5"/>
    <w:rsid w:val="00115C5D"/>
    <w:rsid w:val="00116B52"/>
    <w:rsid w:val="00116D3C"/>
    <w:rsid w:val="001200D8"/>
    <w:rsid w:val="0012478C"/>
    <w:rsid w:val="00127EDF"/>
    <w:rsid w:val="00133350"/>
    <w:rsid w:val="00140425"/>
    <w:rsid w:val="0014129B"/>
    <w:rsid w:val="0014213D"/>
    <w:rsid w:val="00142AAB"/>
    <w:rsid w:val="001435B5"/>
    <w:rsid w:val="001441A6"/>
    <w:rsid w:val="00146106"/>
    <w:rsid w:val="00147718"/>
    <w:rsid w:val="00152752"/>
    <w:rsid w:val="00154C23"/>
    <w:rsid w:val="00155EBA"/>
    <w:rsid w:val="00156DC0"/>
    <w:rsid w:val="00157209"/>
    <w:rsid w:val="00160452"/>
    <w:rsid w:val="0016229C"/>
    <w:rsid w:val="00162E94"/>
    <w:rsid w:val="00166707"/>
    <w:rsid w:val="001728E8"/>
    <w:rsid w:val="00173AC1"/>
    <w:rsid w:val="00175921"/>
    <w:rsid w:val="00175F50"/>
    <w:rsid w:val="00177ECD"/>
    <w:rsid w:val="00177FB3"/>
    <w:rsid w:val="00180A47"/>
    <w:rsid w:val="00180C4E"/>
    <w:rsid w:val="00187771"/>
    <w:rsid w:val="001878D8"/>
    <w:rsid w:val="001911C5"/>
    <w:rsid w:val="00191903"/>
    <w:rsid w:val="0019225A"/>
    <w:rsid w:val="001957E6"/>
    <w:rsid w:val="001A0AFF"/>
    <w:rsid w:val="001B4B68"/>
    <w:rsid w:val="001B5128"/>
    <w:rsid w:val="001C776F"/>
    <w:rsid w:val="001D151D"/>
    <w:rsid w:val="001D6F27"/>
    <w:rsid w:val="001D73EC"/>
    <w:rsid w:val="001D7DC6"/>
    <w:rsid w:val="001E575F"/>
    <w:rsid w:val="001E70F2"/>
    <w:rsid w:val="001E7CEA"/>
    <w:rsid w:val="001F1DEB"/>
    <w:rsid w:val="001F2B6D"/>
    <w:rsid w:val="001F2BB9"/>
    <w:rsid w:val="001F5D56"/>
    <w:rsid w:val="001F6766"/>
    <w:rsid w:val="001F768F"/>
    <w:rsid w:val="001F7D57"/>
    <w:rsid w:val="00200A0E"/>
    <w:rsid w:val="00203EE9"/>
    <w:rsid w:val="00205BCE"/>
    <w:rsid w:val="002066D5"/>
    <w:rsid w:val="0021048A"/>
    <w:rsid w:val="00211863"/>
    <w:rsid w:val="0021491D"/>
    <w:rsid w:val="002167F9"/>
    <w:rsid w:val="002179B9"/>
    <w:rsid w:val="0022335F"/>
    <w:rsid w:val="00224467"/>
    <w:rsid w:val="0022600C"/>
    <w:rsid w:val="00230FFB"/>
    <w:rsid w:val="00231FB2"/>
    <w:rsid w:val="002369E0"/>
    <w:rsid w:val="0024005D"/>
    <w:rsid w:val="002431DC"/>
    <w:rsid w:val="00243C5D"/>
    <w:rsid w:val="00245412"/>
    <w:rsid w:val="00245ED1"/>
    <w:rsid w:val="0024642B"/>
    <w:rsid w:val="002474FC"/>
    <w:rsid w:val="00247880"/>
    <w:rsid w:val="002501FC"/>
    <w:rsid w:val="0025104E"/>
    <w:rsid w:val="002511EA"/>
    <w:rsid w:val="002527C4"/>
    <w:rsid w:val="00253A46"/>
    <w:rsid w:val="002568DF"/>
    <w:rsid w:val="00256AA7"/>
    <w:rsid w:val="00257D62"/>
    <w:rsid w:val="00261189"/>
    <w:rsid w:val="00263A3B"/>
    <w:rsid w:val="00265FED"/>
    <w:rsid w:val="0026690F"/>
    <w:rsid w:val="002670D4"/>
    <w:rsid w:val="002712BC"/>
    <w:rsid w:val="00271BFB"/>
    <w:rsid w:val="00272F82"/>
    <w:rsid w:val="002730C7"/>
    <w:rsid w:val="00273793"/>
    <w:rsid w:val="00274780"/>
    <w:rsid w:val="002749EF"/>
    <w:rsid w:val="00276CDD"/>
    <w:rsid w:val="00277A6E"/>
    <w:rsid w:val="00283354"/>
    <w:rsid w:val="00284823"/>
    <w:rsid w:val="002852DA"/>
    <w:rsid w:val="00285965"/>
    <w:rsid w:val="002863F3"/>
    <w:rsid w:val="00286400"/>
    <w:rsid w:val="002867F8"/>
    <w:rsid w:val="002878B1"/>
    <w:rsid w:val="00287C76"/>
    <w:rsid w:val="002911E9"/>
    <w:rsid w:val="00294363"/>
    <w:rsid w:val="00294909"/>
    <w:rsid w:val="002A13E9"/>
    <w:rsid w:val="002A6090"/>
    <w:rsid w:val="002A734E"/>
    <w:rsid w:val="002B12F5"/>
    <w:rsid w:val="002B30CF"/>
    <w:rsid w:val="002B6AF7"/>
    <w:rsid w:val="002C0B78"/>
    <w:rsid w:val="002C0C3D"/>
    <w:rsid w:val="002C108D"/>
    <w:rsid w:val="002C11E3"/>
    <w:rsid w:val="002C2627"/>
    <w:rsid w:val="002C2912"/>
    <w:rsid w:val="002C2941"/>
    <w:rsid w:val="002C3D3E"/>
    <w:rsid w:val="002C4709"/>
    <w:rsid w:val="002C58FD"/>
    <w:rsid w:val="002C612F"/>
    <w:rsid w:val="002D2397"/>
    <w:rsid w:val="002D2D4C"/>
    <w:rsid w:val="002D2F6D"/>
    <w:rsid w:val="002D4E83"/>
    <w:rsid w:val="002E23B3"/>
    <w:rsid w:val="002E304E"/>
    <w:rsid w:val="002E3EFE"/>
    <w:rsid w:val="002E78EB"/>
    <w:rsid w:val="002F024A"/>
    <w:rsid w:val="002F47C4"/>
    <w:rsid w:val="002F4E54"/>
    <w:rsid w:val="002F5B3F"/>
    <w:rsid w:val="002F7EC5"/>
    <w:rsid w:val="00300FFA"/>
    <w:rsid w:val="00301101"/>
    <w:rsid w:val="003021D1"/>
    <w:rsid w:val="00302DAC"/>
    <w:rsid w:val="00302E59"/>
    <w:rsid w:val="00306273"/>
    <w:rsid w:val="00306CD2"/>
    <w:rsid w:val="003077D4"/>
    <w:rsid w:val="00307D45"/>
    <w:rsid w:val="00310B6D"/>
    <w:rsid w:val="00310F72"/>
    <w:rsid w:val="00310FFD"/>
    <w:rsid w:val="0031387D"/>
    <w:rsid w:val="003168AB"/>
    <w:rsid w:val="00316B6F"/>
    <w:rsid w:val="0031738F"/>
    <w:rsid w:val="00323B9E"/>
    <w:rsid w:val="0032476B"/>
    <w:rsid w:val="00330544"/>
    <w:rsid w:val="003318AA"/>
    <w:rsid w:val="00331948"/>
    <w:rsid w:val="003349A3"/>
    <w:rsid w:val="00335DD3"/>
    <w:rsid w:val="0033786A"/>
    <w:rsid w:val="00345868"/>
    <w:rsid w:val="00351204"/>
    <w:rsid w:val="0035281B"/>
    <w:rsid w:val="00354655"/>
    <w:rsid w:val="00356961"/>
    <w:rsid w:val="0036092C"/>
    <w:rsid w:val="003661A4"/>
    <w:rsid w:val="0037151A"/>
    <w:rsid w:val="00371F16"/>
    <w:rsid w:val="00373109"/>
    <w:rsid w:val="00375113"/>
    <w:rsid w:val="003751D8"/>
    <w:rsid w:val="0037604A"/>
    <w:rsid w:val="00377FAC"/>
    <w:rsid w:val="0038256B"/>
    <w:rsid w:val="003840C4"/>
    <w:rsid w:val="003843E7"/>
    <w:rsid w:val="00384895"/>
    <w:rsid w:val="0038527D"/>
    <w:rsid w:val="00386885"/>
    <w:rsid w:val="00390F4A"/>
    <w:rsid w:val="00395FA7"/>
    <w:rsid w:val="00396164"/>
    <w:rsid w:val="00397040"/>
    <w:rsid w:val="003974BB"/>
    <w:rsid w:val="00397573"/>
    <w:rsid w:val="003A2569"/>
    <w:rsid w:val="003A25EA"/>
    <w:rsid w:val="003A2AA5"/>
    <w:rsid w:val="003A3206"/>
    <w:rsid w:val="003A529C"/>
    <w:rsid w:val="003A5C38"/>
    <w:rsid w:val="003B31A6"/>
    <w:rsid w:val="003B7FFE"/>
    <w:rsid w:val="003C0F50"/>
    <w:rsid w:val="003C16AC"/>
    <w:rsid w:val="003C25B2"/>
    <w:rsid w:val="003D061E"/>
    <w:rsid w:val="003D6CD5"/>
    <w:rsid w:val="003D6E97"/>
    <w:rsid w:val="003E2EF2"/>
    <w:rsid w:val="003E492C"/>
    <w:rsid w:val="003E4B34"/>
    <w:rsid w:val="003E5882"/>
    <w:rsid w:val="003E5F99"/>
    <w:rsid w:val="003F04A0"/>
    <w:rsid w:val="003F3051"/>
    <w:rsid w:val="003F3A05"/>
    <w:rsid w:val="003F3BF2"/>
    <w:rsid w:val="003F55C0"/>
    <w:rsid w:val="003F5857"/>
    <w:rsid w:val="00403367"/>
    <w:rsid w:val="00404799"/>
    <w:rsid w:val="00406E5F"/>
    <w:rsid w:val="004101B0"/>
    <w:rsid w:val="00414F36"/>
    <w:rsid w:val="0041797A"/>
    <w:rsid w:val="00422C8E"/>
    <w:rsid w:val="00423A38"/>
    <w:rsid w:val="004253A8"/>
    <w:rsid w:val="00426498"/>
    <w:rsid w:val="00426AA5"/>
    <w:rsid w:val="00430A65"/>
    <w:rsid w:val="004321C9"/>
    <w:rsid w:val="0043312C"/>
    <w:rsid w:val="0043360D"/>
    <w:rsid w:val="00436128"/>
    <w:rsid w:val="004370CB"/>
    <w:rsid w:val="00437BCD"/>
    <w:rsid w:val="00437E3D"/>
    <w:rsid w:val="00440578"/>
    <w:rsid w:val="004409EC"/>
    <w:rsid w:val="004411DF"/>
    <w:rsid w:val="0044133B"/>
    <w:rsid w:val="00441EC8"/>
    <w:rsid w:val="00443941"/>
    <w:rsid w:val="0044503A"/>
    <w:rsid w:val="00446B0F"/>
    <w:rsid w:val="00447118"/>
    <w:rsid w:val="00447F09"/>
    <w:rsid w:val="00455B01"/>
    <w:rsid w:val="00460049"/>
    <w:rsid w:val="004611A4"/>
    <w:rsid w:val="0046130F"/>
    <w:rsid w:val="00461963"/>
    <w:rsid w:val="004635FA"/>
    <w:rsid w:val="0046403E"/>
    <w:rsid w:val="00465141"/>
    <w:rsid w:val="004651AC"/>
    <w:rsid w:val="004675FF"/>
    <w:rsid w:val="0047163F"/>
    <w:rsid w:val="00471785"/>
    <w:rsid w:val="004733F3"/>
    <w:rsid w:val="004736B0"/>
    <w:rsid w:val="004752B7"/>
    <w:rsid w:val="00477991"/>
    <w:rsid w:val="004803CE"/>
    <w:rsid w:val="004813BF"/>
    <w:rsid w:val="0048196B"/>
    <w:rsid w:val="00486641"/>
    <w:rsid w:val="00491C28"/>
    <w:rsid w:val="00495261"/>
    <w:rsid w:val="0049796C"/>
    <w:rsid w:val="004A068E"/>
    <w:rsid w:val="004A523C"/>
    <w:rsid w:val="004A798F"/>
    <w:rsid w:val="004B1449"/>
    <w:rsid w:val="004B1B39"/>
    <w:rsid w:val="004B48C8"/>
    <w:rsid w:val="004B6CFF"/>
    <w:rsid w:val="004C3AA6"/>
    <w:rsid w:val="004C4AC7"/>
    <w:rsid w:val="004C7AE0"/>
    <w:rsid w:val="004D43AE"/>
    <w:rsid w:val="004D5747"/>
    <w:rsid w:val="004D659D"/>
    <w:rsid w:val="004D7B49"/>
    <w:rsid w:val="004E0554"/>
    <w:rsid w:val="004E080E"/>
    <w:rsid w:val="004E1055"/>
    <w:rsid w:val="004E1E2A"/>
    <w:rsid w:val="004E7B4B"/>
    <w:rsid w:val="004F002F"/>
    <w:rsid w:val="004F414E"/>
    <w:rsid w:val="004F4EF0"/>
    <w:rsid w:val="004F54CA"/>
    <w:rsid w:val="00501C7D"/>
    <w:rsid w:val="00503157"/>
    <w:rsid w:val="005050F3"/>
    <w:rsid w:val="00505D86"/>
    <w:rsid w:val="00506FDD"/>
    <w:rsid w:val="0051130C"/>
    <w:rsid w:val="00512403"/>
    <w:rsid w:val="00512505"/>
    <w:rsid w:val="00512B4F"/>
    <w:rsid w:val="005135E3"/>
    <w:rsid w:val="005137FE"/>
    <w:rsid w:val="00514C29"/>
    <w:rsid w:val="00515AE0"/>
    <w:rsid w:val="005163BB"/>
    <w:rsid w:val="0051689C"/>
    <w:rsid w:val="00520017"/>
    <w:rsid w:val="00522466"/>
    <w:rsid w:val="00522F35"/>
    <w:rsid w:val="00525230"/>
    <w:rsid w:val="005260EC"/>
    <w:rsid w:val="0052787E"/>
    <w:rsid w:val="0053054C"/>
    <w:rsid w:val="00530E45"/>
    <w:rsid w:val="0053159B"/>
    <w:rsid w:val="00531BC3"/>
    <w:rsid w:val="0053318A"/>
    <w:rsid w:val="00533808"/>
    <w:rsid w:val="00533A78"/>
    <w:rsid w:val="00534572"/>
    <w:rsid w:val="00536835"/>
    <w:rsid w:val="00541694"/>
    <w:rsid w:val="00541D7D"/>
    <w:rsid w:val="005421AE"/>
    <w:rsid w:val="0054238C"/>
    <w:rsid w:val="00542533"/>
    <w:rsid w:val="00543F18"/>
    <w:rsid w:val="0054766D"/>
    <w:rsid w:val="00550C8D"/>
    <w:rsid w:val="00550F6D"/>
    <w:rsid w:val="005515FC"/>
    <w:rsid w:val="005564A2"/>
    <w:rsid w:val="0055697A"/>
    <w:rsid w:val="005578CC"/>
    <w:rsid w:val="005603F6"/>
    <w:rsid w:val="00563EA1"/>
    <w:rsid w:val="00564A5A"/>
    <w:rsid w:val="00564F5A"/>
    <w:rsid w:val="005659C8"/>
    <w:rsid w:val="005676E1"/>
    <w:rsid w:val="00567938"/>
    <w:rsid w:val="00567F58"/>
    <w:rsid w:val="00572C38"/>
    <w:rsid w:val="00573DCC"/>
    <w:rsid w:val="005757CF"/>
    <w:rsid w:val="00576205"/>
    <w:rsid w:val="00576516"/>
    <w:rsid w:val="00582A2A"/>
    <w:rsid w:val="00583323"/>
    <w:rsid w:val="00584B50"/>
    <w:rsid w:val="00586A41"/>
    <w:rsid w:val="00586E74"/>
    <w:rsid w:val="00590B98"/>
    <w:rsid w:val="0059535E"/>
    <w:rsid w:val="005957E8"/>
    <w:rsid w:val="0059619B"/>
    <w:rsid w:val="005A1A63"/>
    <w:rsid w:val="005A1B0F"/>
    <w:rsid w:val="005A267F"/>
    <w:rsid w:val="005A4DD0"/>
    <w:rsid w:val="005A50A5"/>
    <w:rsid w:val="005B1B7D"/>
    <w:rsid w:val="005B2D84"/>
    <w:rsid w:val="005B468B"/>
    <w:rsid w:val="005B4EBD"/>
    <w:rsid w:val="005B666B"/>
    <w:rsid w:val="005C0983"/>
    <w:rsid w:val="005C2466"/>
    <w:rsid w:val="005C2879"/>
    <w:rsid w:val="005C4225"/>
    <w:rsid w:val="005C5AAB"/>
    <w:rsid w:val="005D4129"/>
    <w:rsid w:val="005D58FB"/>
    <w:rsid w:val="005E753F"/>
    <w:rsid w:val="005F1453"/>
    <w:rsid w:val="005F3F06"/>
    <w:rsid w:val="005F4A6C"/>
    <w:rsid w:val="005F69FF"/>
    <w:rsid w:val="00600FDF"/>
    <w:rsid w:val="0060198B"/>
    <w:rsid w:val="00601D3C"/>
    <w:rsid w:val="00601DDF"/>
    <w:rsid w:val="00602DFE"/>
    <w:rsid w:val="00603128"/>
    <w:rsid w:val="00605ABB"/>
    <w:rsid w:val="00607D97"/>
    <w:rsid w:val="00611223"/>
    <w:rsid w:val="00611A9A"/>
    <w:rsid w:val="006137D3"/>
    <w:rsid w:val="00613D53"/>
    <w:rsid w:val="006148DC"/>
    <w:rsid w:val="00617BC0"/>
    <w:rsid w:val="00623A3C"/>
    <w:rsid w:val="00623DF1"/>
    <w:rsid w:val="00624239"/>
    <w:rsid w:val="0062439A"/>
    <w:rsid w:val="00626CAE"/>
    <w:rsid w:val="00627BC1"/>
    <w:rsid w:val="00630DEC"/>
    <w:rsid w:val="0063241F"/>
    <w:rsid w:val="00634306"/>
    <w:rsid w:val="00636505"/>
    <w:rsid w:val="00640B55"/>
    <w:rsid w:val="00644385"/>
    <w:rsid w:val="00644CCB"/>
    <w:rsid w:val="00645337"/>
    <w:rsid w:val="00650F87"/>
    <w:rsid w:val="00656064"/>
    <w:rsid w:val="00656957"/>
    <w:rsid w:val="00657BB3"/>
    <w:rsid w:val="00660923"/>
    <w:rsid w:val="00662859"/>
    <w:rsid w:val="006659F6"/>
    <w:rsid w:val="00666D18"/>
    <w:rsid w:val="00673A3D"/>
    <w:rsid w:val="00673C83"/>
    <w:rsid w:val="006740A8"/>
    <w:rsid w:val="006823E3"/>
    <w:rsid w:val="00686B41"/>
    <w:rsid w:val="00690062"/>
    <w:rsid w:val="00690133"/>
    <w:rsid w:val="00691B2C"/>
    <w:rsid w:val="00693922"/>
    <w:rsid w:val="00696441"/>
    <w:rsid w:val="006A246C"/>
    <w:rsid w:val="006A32CB"/>
    <w:rsid w:val="006A4710"/>
    <w:rsid w:val="006A6001"/>
    <w:rsid w:val="006B4C55"/>
    <w:rsid w:val="006B656E"/>
    <w:rsid w:val="006B6766"/>
    <w:rsid w:val="006C0599"/>
    <w:rsid w:val="006C113E"/>
    <w:rsid w:val="006C174E"/>
    <w:rsid w:val="006C1AE9"/>
    <w:rsid w:val="006C239E"/>
    <w:rsid w:val="006C4EE4"/>
    <w:rsid w:val="006C59EA"/>
    <w:rsid w:val="006D2497"/>
    <w:rsid w:val="006D2F01"/>
    <w:rsid w:val="006D41F9"/>
    <w:rsid w:val="006D4C12"/>
    <w:rsid w:val="006D50CA"/>
    <w:rsid w:val="006E0144"/>
    <w:rsid w:val="006E0175"/>
    <w:rsid w:val="006E16CF"/>
    <w:rsid w:val="006E1720"/>
    <w:rsid w:val="006E1A13"/>
    <w:rsid w:val="006E2130"/>
    <w:rsid w:val="006E2E6F"/>
    <w:rsid w:val="006E3281"/>
    <w:rsid w:val="006E3790"/>
    <w:rsid w:val="006F1034"/>
    <w:rsid w:val="006F3558"/>
    <w:rsid w:val="006F3F94"/>
    <w:rsid w:val="006F4431"/>
    <w:rsid w:val="006F7BE8"/>
    <w:rsid w:val="00700656"/>
    <w:rsid w:val="00701E2A"/>
    <w:rsid w:val="00703B3B"/>
    <w:rsid w:val="0070485A"/>
    <w:rsid w:val="007053B5"/>
    <w:rsid w:val="00705D09"/>
    <w:rsid w:val="00714115"/>
    <w:rsid w:val="00714A91"/>
    <w:rsid w:val="00715030"/>
    <w:rsid w:val="0072170B"/>
    <w:rsid w:val="00725CC5"/>
    <w:rsid w:val="00727025"/>
    <w:rsid w:val="00731B82"/>
    <w:rsid w:val="00732B4E"/>
    <w:rsid w:val="00734D66"/>
    <w:rsid w:val="00743432"/>
    <w:rsid w:val="00747408"/>
    <w:rsid w:val="007562F0"/>
    <w:rsid w:val="00757804"/>
    <w:rsid w:val="00761775"/>
    <w:rsid w:val="0076313F"/>
    <w:rsid w:val="00764BF3"/>
    <w:rsid w:val="00765A92"/>
    <w:rsid w:val="00765FD1"/>
    <w:rsid w:val="00771271"/>
    <w:rsid w:val="00771A91"/>
    <w:rsid w:val="00776097"/>
    <w:rsid w:val="007760F7"/>
    <w:rsid w:val="00776559"/>
    <w:rsid w:val="00782019"/>
    <w:rsid w:val="007824A2"/>
    <w:rsid w:val="007829C1"/>
    <w:rsid w:val="007832A7"/>
    <w:rsid w:val="00784EAA"/>
    <w:rsid w:val="00785547"/>
    <w:rsid w:val="007864F3"/>
    <w:rsid w:val="00790AF5"/>
    <w:rsid w:val="00793C79"/>
    <w:rsid w:val="00794F3F"/>
    <w:rsid w:val="00795DF3"/>
    <w:rsid w:val="00796CC3"/>
    <w:rsid w:val="007971E1"/>
    <w:rsid w:val="00797240"/>
    <w:rsid w:val="007A27C1"/>
    <w:rsid w:val="007A3CF6"/>
    <w:rsid w:val="007A41AE"/>
    <w:rsid w:val="007A76FC"/>
    <w:rsid w:val="007B0AFD"/>
    <w:rsid w:val="007B0FFE"/>
    <w:rsid w:val="007B5419"/>
    <w:rsid w:val="007B5541"/>
    <w:rsid w:val="007B5837"/>
    <w:rsid w:val="007B5995"/>
    <w:rsid w:val="007B5EE6"/>
    <w:rsid w:val="007B6132"/>
    <w:rsid w:val="007B76E0"/>
    <w:rsid w:val="007C3033"/>
    <w:rsid w:val="007C351D"/>
    <w:rsid w:val="007C42B8"/>
    <w:rsid w:val="007C6EE9"/>
    <w:rsid w:val="007D1AAA"/>
    <w:rsid w:val="007D2808"/>
    <w:rsid w:val="007D2838"/>
    <w:rsid w:val="007D2FF7"/>
    <w:rsid w:val="007D3A52"/>
    <w:rsid w:val="007D413D"/>
    <w:rsid w:val="007D427B"/>
    <w:rsid w:val="007D4961"/>
    <w:rsid w:val="007D5076"/>
    <w:rsid w:val="007D5EFA"/>
    <w:rsid w:val="007D7B05"/>
    <w:rsid w:val="007E3378"/>
    <w:rsid w:val="007E4DB5"/>
    <w:rsid w:val="007E6F23"/>
    <w:rsid w:val="007F08D9"/>
    <w:rsid w:val="007F2279"/>
    <w:rsid w:val="007F29D9"/>
    <w:rsid w:val="007F6A06"/>
    <w:rsid w:val="007F7424"/>
    <w:rsid w:val="00801976"/>
    <w:rsid w:val="00801C42"/>
    <w:rsid w:val="00801F07"/>
    <w:rsid w:val="0080251F"/>
    <w:rsid w:val="008045A6"/>
    <w:rsid w:val="0081023D"/>
    <w:rsid w:val="008146C6"/>
    <w:rsid w:val="00815F7E"/>
    <w:rsid w:val="00823A0C"/>
    <w:rsid w:val="00823E39"/>
    <w:rsid w:val="0082570D"/>
    <w:rsid w:val="00827887"/>
    <w:rsid w:val="00830846"/>
    <w:rsid w:val="008330B3"/>
    <w:rsid w:val="008374D2"/>
    <w:rsid w:val="008377EB"/>
    <w:rsid w:val="0084182F"/>
    <w:rsid w:val="00842C20"/>
    <w:rsid w:val="00844D78"/>
    <w:rsid w:val="00846ECF"/>
    <w:rsid w:val="0084713B"/>
    <w:rsid w:val="008537AB"/>
    <w:rsid w:val="008549FB"/>
    <w:rsid w:val="0086237C"/>
    <w:rsid w:val="0086324B"/>
    <w:rsid w:val="008632DA"/>
    <w:rsid w:val="008634A9"/>
    <w:rsid w:val="00863C62"/>
    <w:rsid w:val="00864AF4"/>
    <w:rsid w:val="0086558E"/>
    <w:rsid w:val="0086566B"/>
    <w:rsid w:val="00866581"/>
    <w:rsid w:val="00866EBC"/>
    <w:rsid w:val="00871D17"/>
    <w:rsid w:val="00872970"/>
    <w:rsid w:val="00874EEB"/>
    <w:rsid w:val="008759AE"/>
    <w:rsid w:val="00875EB9"/>
    <w:rsid w:val="00877FC5"/>
    <w:rsid w:val="00880D03"/>
    <w:rsid w:val="00882484"/>
    <w:rsid w:val="00886DF9"/>
    <w:rsid w:val="008913A8"/>
    <w:rsid w:val="00892B1A"/>
    <w:rsid w:val="00893AD3"/>
    <w:rsid w:val="0089416B"/>
    <w:rsid w:val="00895885"/>
    <w:rsid w:val="008A018C"/>
    <w:rsid w:val="008A0D61"/>
    <w:rsid w:val="008A1205"/>
    <w:rsid w:val="008A1441"/>
    <w:rsid w:val="008A249D"/>
    <w:rsid w:val="008A26E8"/>
    <w:rsid w:val="008A3524"/>
    <w:rsid w:val="008A3E17"/>
    <w:rsid w:val="008A4A3C"/>
    <w:rsid w:val="008B1C4C"/>
    <w:rsid w:val="008B39FD"/>
    <w:rsid w:val="008B79E0"/>
    <w:rsid w:val="008C0ACF"/>
    <w:rsid w:val="008C2016"/>
    <w:rsid w:val="008C4EE8"/>
    <w:rsid w:val="008D02EE"/>
    <w:rsid w:val="008D2A27"/>
    <w:rsid w:val="008D5AD3"/>
    <w:rsid w:val="008D5B83"/>
    <w:rsid w:val="008D614B"/>
    <w:rsid w:val="008D63AD"/>
    <w:rsid w:val="008E0001"/>
    <w:rsid w:val="008E0B5D"/>
    <w:rsid w:val="008E3DEF"/>
    <w:rsid w:val="008E468A"/>
    <w:rsid w:val="008E4C52"/>
    <w:rsid w:val="008F3F29"/>
    <w:rsid w:val="00902A7E"/>
    <w:rsid w:val="009032E0"/>
    <w:rsid w:val="00903AB8"/>
    <w:rsid w:val="00906D8D"/>
    <w:rsid w:val="0090746A"/>
    <w:rsid w:val="009074B0"/>
    <w:rsid w:val="0091174F"/>
    <w:rsid w:val="00911B5E"/>
    <w:rsid w:val="00914376"/>
    <w:rsid w:val="00914BC1"/>
    <w:rsid w:val="009157D5"/>
    <w:rsid w:val="00916943"/>
    <w:rsid w:val="0092074D"/>
    <w:rsid w:val="009259C1"/>
    <w:rsid w:val="00925DEB"/>
    <w:rsid w:val="00925E4B"/>
    <w:rsid w:val="009266F4"/>
    <w:rsid w:val="0093154B"/>
    <w:rsid w:val="00934759"/>
    <w:rsid w:val="0093591C"/>
    <w:rsid w:val="00936848"/>
    <w:rsid w:val="00937BFF"/>
    <w:rsid w:val="0094018A"/>
    <w:rsid w:val="009401D6"/>
    <w:rsid w:val="00941A9A"/>
    <w:rsid w:val="00941FE3"/>
    <w:rsid w:val="00942445"/>
    <w:rsid w:val="00944AAB"/>
    <w:rsid w:val="009456D3"/>
    <w:rsid w:val="00946330"/>
    <w:rsid w:val="00947D92"/>
    <w:rsid w:val="00950CEA"/>
    <w:rsid w:val="00950EBC"/>
    <w:rsid w:val="00953425"/>
    <w:rsid w:val="00955327"/>
    <w:rsid w:val="00960B94"/>
    <w:rsid w:val="00961295"/>
    <w:rsid w:val="00961DAB"/>
    <w:rsid w:val="00967853"/>
    <w:rsid w:val="00967F0D"/>
    <w:rsid w:val="00973FE6"/>
    <w:rsid w:val="00976630"/>
    <w:rsid w:val="00982200"/>
    <w:rsid w:val="00982783"/>
    <w:rsid w:val="00982E59"/>
    <w:rsid w:val="0098385D"/>
    <w:rsid w:val="00986A3D"/>
    <w:rsid w:val="0099067A"/>
    <w:rsid w:val="00994567"/>
    <w:rsid w:val="009977D3"/>
    <w:rsid w:val="009A0843"/>
    <w:rsid w:val="009A193F"/>
    <w:rsid w:val="009A469C"/>
    <w:rsid w:val="009A581D"/>
    <w:rsid w:val="009B09BB"/>
    <w:rsid w:val="009B0BEC"/>
    <w:rsid w:val="009B1646"/>
    <w:rsid w:val="009B40D3"/>
    <w:rsid w:val="009B7327"/>
    <w:rsid w:val="009C054A"/>
    <w:rsid w:val="009C0C75"/>
    <w:rsid w:val="009C1408"/>
    <w:rsid w:val="009C3F59"/>
    <w:rsid w:val="009C63AC"/>
    <w:rsid w:val="009D1784"/>
    <w:rsid w:val="009D1C66"/>
    <w:rsid w:val="009D5995"/>
    <w:rsid w:val="009D73D7"/>
    <w:rsid w:val="009D7D00"/>
    <w:rsid w:val="009E0773"/>
    <w:rsid w:val="009E149C"/>
    <w:rsid w:val="009E29C1"/>
    <w:rsid w:val="009E2F6B"/>
    <w:rsid w:val="009E3370"/>
    <w:rsid w:val="009E4A08"/>
    <w:rsid w:val="009E62BD"/>
    <w:rsid w:val="009F1F0E"/>
    <w:rsid w:val="009F2517"/>
    <w:rsid w:val="009F2FD3"/>
    <w:rsid w:val="009F44A5"/>
    <w:rsid w:val="009F51AF"/>
    <w:rsid w:val="009F5D3E"/>
    <w:rsid w:val="009F7694"/>
    <w:rsid w:val="00A00D5B"/>
    <w:rsid w:val="00A01E48"/>
    <w:rsid w:val="00A044C0"/>
    <w:rsid w:val="00A04C16"/>
    <w:rsid w:val="00A04EB2"/>
    <w:rsid w:val="00A05635"/>
    <w:rsid w:val="00A06A11"/>
    <w:rsid w:val="00A11322"/>
    <w:rsid w:val="00A11658"/>
    <w:rsid w:val="00A12B14"/>
    <w:rsid w:val="00A13B16"/>
    <w:rsid w:val="00A14537"/>
    <w:rsid w:val="00A1791A"/>
    <w:rsid w:val="00A21012"/>
    <w:rsid w:val="00A21014"/>
    <w:rsid w:val="00A21D87"/>
    <w:rsid w:val="00A2485B"/>
    <w:rsid w:val="00A24F3C"/>
    <w:rsid w:val="00A2571E"/>
    <w:rsid w:val="00A30960"/>
    <w:rsid w:val="00A30A1E"/>
    <w:rsid w:val="00A30F59"/>
    <w:rsid w:val="00A32B1E"/>
    <w:rsid w:val="00A362BA"/>
    <w:rsid w:val="00A365CB"/>
    <w:rsid w:val="00A40C63"/>
    <w:rsid w:val="00A46D6F"/>
    <w:rsid w:val="00A47CFA"/>
    <w:rsid w:val="00A51374"/>
    <w:rsid w:val="00A555D1"/>
    <w:rsid w:val="00A617A1"/>
    <w:rsid w:val="00A617B2"/>
    <w:rsid w:val="00A6264A"/>
    <w:rsid w:val="00A64CF5"/>
    <w:rsid w:val="00A65C76"/>
    <w:rsid w:val="00A706DE"/>
    <w:rsid w:val="00A71EE3"/>
    <w:rsid w:val="00A73A3F"/>
    <w:rsid w:val="00A745C4"/>
    <w:rsid w:val="00A74B09"/>
    <w:rsid w:val="00A75748"/>
    <w:rsid w:val="00A769FF"/>
    <w:rsid w:val="00A81A6A"/>
    <w:rsid w:val="00A86141"/>
    <w:rsid w:val="00A93640"/>
    <w:rsid w:val="00A93B9C"/>
    <w:rsid w:val="00A972A4"/>
    <w:rsid w:val="00AA07A7"/>
    <w:rsid w:val="00AA24E7"/>
    <w:rsid w:val="00AA4634"/>
    <w:rsid w:val="00AA4CD1"/>
    <w:rsid w:val="00AA5D85"/>
    <w:rsid w:val="00AA6589"/>
    <w:rsid w:val="00AA69FB"/>
    <w:rsid w:val="00AB0101"/>
    <w:rsid w:val="00AB04CB"/>
    <w:rsid w:val="00AB0F54"/>
    <w:rsid w:val="00AB2CDE"/>
    <w:rsid w:val="00AB4E0A"/>
    <w:rsid w:val="00AB7F8C"/>
    <w:rsid w:val="00AC231C"/>
    <w:rsid w:val="00AC3515"/>
    <w:rsid w:val="00AC7D7D"/>
    <w:rsid w:val="00AD0E96"/>
    <w:rsid w:val="00AD4BC7"/>
    <w:rsid w:val="00AD68F0"/>
    <w:rsid w:val="00AD7821"/>
    <w:rsid w:val="00AD78DC"/>
    <w:rsid w:val="00AE195A"/>
    <w:rsid w:val="00AE3021"/>
    <w:rsid w:val="00AE3A21"/>
    <w:rsid w:val="00AE5800"/>
    <w:rsid w:val="00AE5DBE"/>
    <w:rsid w:val="00AE5E39"/>
    <w:rsid w:val="00AF1BB6"/>
    <w:rsid w:val="00AF36E8"/>
    <w:rsid w:val="00AF5FB5"/>
    <w:rsid w:val="00AF60AC"/>
    <w:rsid w:val="00AF61F4"/>
    <w:rsid w:val="00AF6E22"/>
    <w:rsid w:val="00B00BB5"/>
    <w:rsid w:val="00B02AF6"/>
    <w:rsid w:val="00B03B79"/>
    <w:rsid w:val="00B03EA6"/>
    <w:rsid w:val="00B103B5"/>
    <w:rsid w:val="00B11ED4"/>
    <w:rsid w:val="00B12FD5"/>
    <w:rsid w:val="00B1305D"/>
    <w:rsid w:val="00B13E6C"/>
    <w:rsid w:val="00B17EA2"/>
    <w:rsid w:val="00B21E38"/>
    <w:rsid w:val="00B300D8"/>
    <w:rsid w:val="00B31281"/>
    <w:rsid w:val="00B31DD8"/>
    <w:rsid w:val="00B33BFB"/>
    <w:rsid w:val="00B368DF"/>
    <w:rsid w:val="00B375F8"/>
    <w:rsid w:val="00B37BD2"/>
    <w:rsid w:val="00B42AA3"/>
    <w:rsid w:val="00B42C3C"/>
    <w:rsid w:val="00B56D1A"/>
    <w:rsid w:val="00B66110"/>
    <w:rsid w:val="00B663D1"/>
    <w:rsid w:val="00B70C43"/>
    <w:rsid w:val="00B71B94"/>
    <w:rsid w:val="00B739DE"/>
    <w:rsid w:val="00B73ED5"/>
    <w:rsid w:val="00B76960"/>
    <w:rsid w:val="00B76EBE"/>
    <w:rsid w:val="00B77406"/>
    <w:rsid w:val="00B80B81"/>
    <w:rsid w:val="00B818BF"/>
    <w:rsid w:val="00B81982"/>
    <w:rsid w:val="00B82505"/>
    <w:rsid w:val="00B82B7F"/>
    <w:rsid w:val="00B82F0A"/>
    <w:rsid w:val="00B83CCB"/>
    <w:rsid w:val="00B9078F"/>
    <w:rsid w:val="00B9144C"/>
    <w:rsid w:val="00B92B03"/>
    <w:rsid w:val="00B93613"/>
    <w:rsid w:val="00B9502F"/>
    <w:rsid w:val="00B95DB3"/>
    <w:rsid w:val="00B97FFD"/>
    <w:rsid w:val="00BA08C3"/>
    <w:rsid w:val="00BA0BA6"/>
    <w:rsid w:val="00BA1400"/>
    <w:rsid w:val="00BA27C3"/>
    <w:rsid w:val="00BA37A4"/>
    <w:rsid w:val="00BA3981"/>
    <w:rsid w:val="00BA4E5A"/>
    <w:rsid w:val="00BA566C"/>
    <w:rsid w:val="00BB02D1"/>
    <w:rsid w:val="00BB0702"/>
    <w:rsid w:val="00BB34BF"/>
    <w:rsid w:val="00BB5C9B"/>
    <w:rsid w:val="00BB5DBA"/>
    <w:rsid w:val="00BB5F4D"/>
    <w:rsid w:val="00BC0AC6"/>
    <w:rsid w:val="00BC13CB"/>
    <w:rsid w:val="00BC15E7"/>
    <w:rsid w:val="00BC2875"/>
    <w:rsid w:val="00BC607D"/>
    <w:rsid w:val="00BC6111"/>
    <w:rsid w:val="00BC788C"/>
    <w:rsid w:val="00BC7FF8"/>
    <w:rsid w:val="00BD1321"/>
    <w:rsid w:val="00BD2449"/>
    <w:rsid w:val="00BE01D9"/>
    <w:rsid w:val="00BE0FC4"/>
    <w:rsid w:val="00BE1D44"/>
    <w:rsid w:val="00BE2C8D"/>
    <w:rsid w:val="00BE54DA"/>
    <w:rsid w:val="00BE73B0"/>
    <w:rsid w:val="00BE7556"/>
    <w:rsid w:val="00BF25CC"/>
    <w:rsid w:val="00BF494C"/>
    <w:rsid w:val="00BF6A23"/>
    <w:rsid w:val="00C0080B"/>
    <w:rsid w:val="00C01EF8"/>
    <w:rsid w:val="00C039C6"/>
    <w:rsid w:val="00C0497A"/>
    <w:rsid w:val="00C054C7"/>
    <w:rsid w:val="00C05EBF"/>
    <w:rsid w:val="00C1014F"/>
    <w:rsid w:val="00C104AC"/>
    <w:rsid w:val="00C12336"/>
    <w:rsid w:val="00C12F64"/>
    <w:rsid w:val="00C13B14"/>
    <w:rsid w:val="00C17A15"/>
    <w:rsid w:val="00C22928"/>
    <w:rsid w:val="00C238A0"/>
    <w:rsid w:val="00C306AC"/>
    <w:rsid w:val="00C30C0B"/>
    <w:rsid w:val="00C3289F"/>
    <w:rsid w:val="00C328D7"/>
    <w:rsid w:val="00C34FFE"/>
    <w:rsid w:val="00C35465"/>
    <w:rsid w:val="00C36D7D"/>
    <w:rsid w:val="00C40C46"/>
    <w:rsid w:val="00C41C1E"/>
    <w:rsid w:val="00C43697"/>
    <w:rsid w:val="00C4430E"/>
    <w:rsid w:val="00C45272"/>
    <w:rsid w:val="00C50222"/>
    <w:rsid w:val="00C53487"/>
    <w:rsid w:val="00C540E9"/>
    <w:rsid w:val="00C56FA3"/>
    <w:rsid w:val="00C57BEB"/>
    <w:rsid w:val="00C57D8E"/>
    <w:rsid w:val="00C60918"/>
    <w:rsid w:val="00C615FD"/>
    <w:rsid w:val="00C62E0D"/>
    <w:rsid w:val="00C63A68"/>
    <w:rsid w:val="00C64029"/>
    <w:rsid w:val="00C64136"/>
    <w:rsid w:val="00C64D89"/>
    <w:rsid w:val="00C65A73"/>
    <w:rsid w:val="00C6710B"/>
    <w:rsid w:val="00C672C5"/>
    <w:rsid w:val="00C67B61"/>
    <w:rsid w:val="00C70634"/>
    <w:rsid w:val="00C753A1"/>
    <w:rsid w:val="00C7636B"/>
    <w:rsid w:val="00C779D8"/>
    <w:rsid w:val="00C837E2"/>
    <w:rsid w:val="00C83D3E"/>
    <w:rsid w:val="00C84292"/>
    <w:rsid w:val="00C84B60"/>
    <w:rsid w:val="00C85461"/>
    <w:rsid w:val="00C873A9"/>
    <w:rsid w:val="00C87484"/>
    <w:rsid w:val="00C87AB8"/>
    <w:rsid w:val="00C87DE3"/>
    <w:rsid w:val="00C9024A"/>
    <w:rsid w:val="00C919C3"/>
    <w:rsid w:val="00C91E49"/>
    <w:rsid w:val="00C93DE9"/>
    <w:rsid w:val="00C9538D"/>
    <w:rsid w:val="00C96716"/>
    <w:rsid w:val="00C97D7D"/>
    <w:rsid w:val="00CA200B"/>
    <w:rsid w:val="00CA2E41"/>
    <w:rsid w:val="00CA387C"/>
    <w:rsid w:val="00CA424B"/>
    <w:rsid w:val="00CA4A7C"/>
    <w:rsid w:val="00CA4BE4"/>
    <w:rsid w:val="00CA5D4C"/>
    <w:rsid w:val="00CA71D9"/>
    <w:rsid w:val="00CA72E0"/>
    <w:rsid w:val="00CB0221"/>
    <w:rsid w:val="00CB10B2"/>
    <w:rsid w:val="00CB14F5"/>
    <w:rsid w:val="00CB23C0"/>
    <w:rsid w:val="00CB2B16"/>
    <w:rsid w:val="00CB5210"/>
    <w:rsid w:val="00CB5DF0"/>
    <w:rsid w:val="00CB6A39"/>
    <w:rsid w:val="00CC0C2D"/>
    <w:rsid w:val="00CC23B9"/>
    <w:rsid w:val="00CC425B"/>
    <w:rsid w:val="00CC5D4A"/>
    <w:rsid w:val="00CC6A60"/>
    <w:rsid w:val="00CC6C00"/>
    <w:rsid w:val="00CC78F5"/>
    <w:rsid w:val="00CD16C6"/>
    <w:rsid w:val="00CD319A"/>
    <w:rsid w:val="00CE17B8"/>
    <w:rsid w:val="00CE2BBF"/>
    <w:rsid w:val="00CE2D76"/>
    <w:rsid w:val="00CE366E"/>
    <w:rsid w:val="00CE4839"/>
    <w:rsid w:val="00CE7BA6"/>
    <w:rsid w:val="00CF016E"/>
    <w:rsid w:val="00CF0B27"/>
    <w:rsid w:val="00CF51DD"/>
    <w:rsid w:val="00CF6831"/>
    <w:rsid w:val="00CF73B9"/>
    <w:rsid w:val="00D00CEB"/>
    <w:rsid w:val="00D0108A"/>
    <w:rsid w:val="00D010F8"/>
    <w:rsid w:val="00D025E6"/>
    <w:rsid w:val="00D035A6"/>
    <w:rsid w:val="00D11709"/>
    <w:rsid w:val="00D151CC"/>
    <w:rsid w:val="00D16128"/>
    <w:rsid w:val="00D178BB"/>
    <w:rsid w:val="00D23BF4"/>
    <w:rsid w:val="00D260F9"/>
    <w:rsid w:val="00D272E9"/>
    <w:rsid w:val="00D2771D"/>
    <w:rsid w:val="00D27860"/>
    <w:rsid w:val="00D31C37"/>
    <w:rsid w:val="00D3420E"/>
    <w:rsid w:val="00D344FA"/>
    <w:rsid w:val="00D346E1"/>
    <w:rsid w:val="00D35949"/>
    <w:rsid w:val="00D35CE5"/>
    <w:rsid w:val="00D37957"/>
    <w:rsid w:val="00D40FFA"/>
    <w:rsid w:val="00D43F25"/>
    <w:rsid w:val="00D4512C"/>
    <w:rsid w:val="00D452D6"/>
    <w:rsid w:val="00D45B55"/>
    <w:rsid w:val="00D50841"/>
    <w:rsid w:val="00D508B8"/>
    <w:rsid w:val="00D54AD7"/>
    <w:rsid w:val="00D55818"/>
    <w:rsid w:val="00D652B8"/>
    <w:rsid w:val="00D70C78"/>
    <w:rsid w:val="00D711B8"/>
    <w:rsid w:val="00D722AF"/>
    <w:rsid w:val="00D72494"/>
    <w:rsid w:val="00D729E9"/>
    <w:rsid w:val="00D73639"/>
    <w:rsid w:val="00D80E08"/>
    <w:rsid w:val="00D818E3"/>
    <w:rsid w:val="00D82DCB"/>
    <w:rsid w:val="00D83AC3"/>
    <w:rsid w:val="00D868A8"/>
    <w:rsid w:val="00D909B9"/>
    <w:rsid w:val="00D92E2A"/>
    <w:rsid w:val="00D94F52"/>
    <w:rsid w:val="00D961F2"/>
    <w:rsid w:val="00DA50B8"/>
    <w:rsid w:val="00DA6D35"/>
    <w:rsid w:val="00DB034D"/>
    <w:rsid w:val="00DB20EA"/>
    <w:rsid w:val="00DB264C"/>
    <w:rsid w:val="00DB4B2D"/>
    <w:rsid w:val="00DB59F3"/>
    <w:rsid w:val="00DB7293"/>
    <w:rsid w:val="00DC019C"/>
    <w:rsid w:val="00DC0C4E"/>
    <w:rsid w:val="00DC250C"/>
    <w:rsid w:val="00DC33B3"/>
    <w:rsid w:val="00DC4CF2"/>
    <w:rsid w:val="00DD0E59"/>
    <w:rsid w:val="00DD22A9"/>
    <w:rsid w:val="00DD24BF"/>
    <w:rsid w:val="00DD3205"/>
    <w:rsid w:val="00DD4DB6"/>
    <w:rsid w:val="00DD56D4"/>
    <w:rsid w:val="00DD758E"/>
    <w:rsid w:val="00DE0FDF"/>
    <w:rsid w:val="00DE2A98"/>
    <w:rsid w:val="00DE2D88"/>
    <w:rsid w:val="00DE4659"/>
    <w:rsid w:val="00DE573D"/>
    <w:rsid w:val="00DE5CAD"/>
    <w:rsid w:val="00DE655A"/>
    <w:rsid w:val="00DE76E2"/>
    <w:rsid w:val="00DF3028"/>
    <w:rsid w:val="00E00F57"/>
    <w:rsid w:val="00E02499"/>
    <w:rsid w:val="00E03B27"/>
    <w:rsid w:val="00E04C76"/>
    <w:rsid w:val="00E04D15"/>
    <w:rsid w:val="00E05859"/>
    <w:rsid w:val="00E0660C"/>
    <w:rsid w:val="00E06AD4"/>
    <w:rsid w:val="00E07AAB"/>
    <w:rsid w:val="00E14CC9"/>
    <w:rsid w:val="00E15479"/>
    <w:rsid w:val="00E17A5D"/>
    <w:rsid w:val="00E2112D"/>
    <w:rsid w:val="00E213C5"/>
    <w:rsid w:val="00E215B5"/>
    <w:rsid w:val="00E2269F"/>
    <w:rsid w:val="00E22CA6"/>
    <w:rsid w:val="00E240DF"/>
    <w:rsid w:val="00E25460"/>
    <w:rsid w:val="00E25E2E"/>
    <w:rsid w:val="00E26169"/>
    <w:rsid w:val="00E27750"/>
    <w:rsid w:val="00E31151"/>
    <w:rsid w:val="00E314DE"/>
    <w:rsid w:val="00E327FC"/>
    <w:rsid w:val="00E34C1E"/>
    <w:rsid w:val="00E353A0"/>
    <w:rsid w:val="00E3735F"/>
    <w:rsid w:val="00E379A6"/>
    <w:rsid w:val="00E37FBB"/>
    <w:rsid w:val="00E42F9D"/>
    <w:rsid w:val="00E44752"/>
    <w:rsid w:val="00E504C8"/>
    <w:rsid w:val="00E514D8"/>
    <w:rsid w:val="00E5287B"/>
    <w:rsid w:val="00E53A0F"/>
    <w:rsid w:val="00E53CCC"/>
    <w:rsid w:val="00E548C1"/>
    <w:rsid w:val="00E563CA"/>
    <w:rsid w:val="00E56CD8"/>
    <w:rsid w:val="00E573DB"/>
    <w:rsid w:val="00E61414"/>
    <w:rsid w:val="00E62ACA"/>
    <w:rsid w:val="00E634B4"/>
    <w:rsid w:val="00E640ED"/>
    <w:rsid w:val="00E67F59"/>
    <w:rsid w:val="00E75F47"/>
    <w:rsid w:val="00E76D85"/>
    <w:rsid w:val="00E7745D"/>
    <w:rsid w:val="00E8002F"/>
    <w:rsid w:val="00E805B3"/>
    <w:rsid w:val="00E839E3"/>
    <w:rsid w:val="00E83BEE"/>
    <w:rsid w:val="00E848BD"/>
    <w:rsid w:val="00E8536D"/>
    <w:rsid w:val="00E85752"/>
    <w:rsid w:val="00E86149"/>
    <w:rsid w:val="00E86935"/>
    <w:rsid w:val="00E913A1"/>
    <w:rsid w:val="00E91918"/>
    <w:rsid w:val="00E92B85"/>
    <w:rsid w:val="00E95ADA"/>
    <w:rsid w:val="00E97ABD"/>
    <w:rsid w:val="00E97DA6"/>
    <w:rsid w:val="00EA03B6"/>
    <w:rsid w:val="00EB3A8D"/>
    <w:rsid w:val="00EB76D5"/>
    <w:rsid w:val="00EB7B40"/>
    <w:rsid w:val="00EC178D"/>
    <w:rsid w:val="00EC3FDB"/>
    <w:rsid w:val="00ED2BCD"/>
    <w:rsid w:val="00ED35DF"/>
    <w:rsid w:val="00ED37F4"/>
    <w:rsid w:val="00ED4EB4"/>
    <w:rsid w:val="00ED63C5"/>
    <w:rsid w:val="00ED7475"/>
    <w:rsid w:val="00ED75CD"/>
    <w:rsid w:val="00EE1221"/>
    <w:rsid w:val="00EE484E"/>
    <w:rsid w:val="00EE68B8"/>
    <w:rsid w:val="00EE73A8"/>
    <w:rsid w:val="00EF1047"/>
    <w:rsid w:val="00EF280D"/>
    <w:rsid w:val="00EF4B45"/>
    <w:rsid w:val="00EF67F1"/>
    <w:rsid w:val="00EF6D8E"/>
    <w:rsid w:val="00EF7735"/>
    <w:rsid w:val="00F00578"/>
    <w:rsid w:val="00F13B1E"/>
    <w:rsid w:val="00F144B0"/>
    <w:rsid w:val="00F16170"/>
    <w:rsid w:val="00F16FC1"/>
    <w:rsid w:val="00F20520"/>
    <w:rsid w:val="00F2128A"/>
    <w:rsid w:val="00F26F53"/>
    <w:rsid w:val="00F27C78"/>
    <w:rsid w:val="00F31A8C"/>
    <w:rsid w:val="00F33A0E"/>
    <w:rsid w:val="00F34A88"/>
    <w:rsid w:val="00F34F0D"/>
    <w:rsid w:val="00F377C0"/>
    <w:rsid w:val="00F42347"/>
    <w:rsid w:val="00F472D4"/>
    <w:rsid w:val="00F514DB"/>
    <w:rsid w:val="00F57265"/>
    <w:rsid w:val="00F601C1"/>
    <w:rsid w:val="00F61143"/>
    <w:rsid w:val="00F63654"/>
    <w:rsid w:val="00F65934"/>
    <w:rsid w:val="00F7096C"/>
    <w:rsid w:val="00F7127C"/>
    <w:rsid w:val="00F72DDF"/>
    <w:rsid w:val="00F76364"/>
    <w:rsid w:val="00F77901"/>
    <w:rsid w:val="00F8229A"/>
    <w:rsid w:val="00F8260C"/>
    <w:rsid w:val="00F83174"/>
    <w:rsid w:val="00F851E7"/>
    <w:rsid w:val="00F85C44"/>
    <w:rsid w:val="00F878A1"/>
    <w:rsid w:val="00F9186F"/>
    <w:rsid w:val="00F91DC1"/>
    <w:rsid w:val="00F93AC7"/>
    <w:rsid w:val="00F93BE3"/>
    <w:rsid w:val="00FA1A78"/>
    <w:rsid w:val="00FA1FDE"/>
    <w:rsid w:val="00FA3869"/>
    <w:rsid w:val="00FA7470"/>
    <w:rsid w:val="00FA7959"/>
    <w:rsid w:val="00FB0129"/>
    <w:rsid w:val="00FB0F0D"/>
    <w:rsid w:val="00FB1F6D"/>
    <w:rsid w:val="00FB6F3A"/>
    <w:rsid w:val="00FB7452"/>
    <w:rsid w:val="00FB7E28"/>
    <w:rsid w:val="00FC1843"/>
    <w:rsid w:val="00FC3488"/>
    <w:rsid w:val="00FC5DC1"/>
    <w:rsid w:val="00FC7E45"/>
    <w:rsid w:val="00FD394A"/>
    <w:rsid w:val="00FD47D7"/>
    <w:rsid w:val="00FD48A8"/>
    <w:rsid w:val="00FD5719"/>
    <w:rsid w:val="00FD593D"/>
    <w:rsid w:val="00FD6385"/>
    <w:rsid w:val="00FD6B6C"/>
    <w:rsid w:val="00FD7E39"/>
    <w:rsid w:val="00FE24A5"/>
    <w:rsid w:val="00FE2ABE"/>
    <w:rsid w:val="00FE3E88"/>
    <w:rsid w:val="00FE4862"/>
    <w:rsid w:val="00FE6F1D"/>
    <w:rsid w:val="00FF01F1"/>
    <w:rsid w:val="00FF09CA"/>
    <w:rsid w:val="00FF33F7"/>
    <w:rsid w:val="00FF3FD9"/>
    <w:rsid w:val="00FF4DF7"/>
    <w:rsid w:val="00FF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A23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E0001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B71B9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B0F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575F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AB0F54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10B23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rsid w:val="00302E59"/>
    <w:pPr>
      <w:suppressAutoHyphens/>
      <w:ind w:left="23" w:firstLine="697"/>
      <w:jc w:val="both"/>
    </w:pPr>
    <w:rPr>
      <w:rFonts w:ascii="Times New Roman" w:hAnsi="Times New Roman"/>
      <w:lang w:eastAsia="ar-SA"/>
    </w:rPr>
  </w:style>
  <w:style w:type="paragraph" w:customStyle="1" w:styleId="s1">
    <w:name w:val="s_1"/>
    <w:basedOn w:val="Normal"/>
    <w:uiPriority w:val="99"/>
    <w:rsid w:val="00D260F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D260F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16328</TotalTime>
  <Pages>2</Pages>
  <Words>584</Words>
  <Characters>3334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Трейстер Галина Николаевна</dc:creator>
  <cp:keywords/>
  <dc:description/>
  <cp:lastModifiedBy>User</cp:lastModifiedBy>
  <cp:revision>466</cp:revision>
  <cp:lastPrinted>2024-12-23T08:18:00Z</cp:lastPrinted>
  <dcterms:created xsi:type="dcterms:W3CDTF">2017-08-14T13:25:00Z</dcterms:created>
  <dcterms:modified xsi:type="dcterms:W3CDTF">2024-12-23T13:11:00Z</dcterms:modified>
</cp:coreProperties>
</file>